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Description w:val="Page layout for front and back cover of booklet"/>
      </w:tblPr>
      <w:tblGrid>
        <w:gridCol w:w="6476"/>
        <w:gridCol w:w="804"/>
        <w:gridCol w:w="804"/>
        <w:gridCol w:w="6316"/>
      </w:tblGrid>
      <w:tr w:rsidR="00605FA7" w:rsidRPr="009623E2" w:rsidTr="00E40408">
        <w:trPr>
          <w:trHeight w:val="6480"/>
          <w:jc w:val="center"/>
        </w:trPr>
        <w:tc>
          <w:tcPr>
            <w:tcW w:w="6476" w:type="dxa"/>
          </w:tcPr>
          <w:sdt>
            <w:sdtPr>
              <w:id w:val="1859768113"/>
              <w:placeholder>
                <w:docPart w:val="E4EDD43DC37E4C28837F86BDADE2C1C2"/>
              </w:placeholder>
              <w:temporary/>
              <w:showingPlcHdr/>
              <w15:appearance w15:val="hidden"/>
            </w:sdtPr>
            <w:sdtEndPr/>
            <w:sdtContent>
              <w:bookmarkStart w:id="0" w:name="_Toc347752181" w:displacedByCustomXml="prev"/>
              <w:p w:rsidR="00605FA7" w:rsidRPr="00974E84" w:rsidRDefault="00605FA7" w:rsidP="00605FA7">
                <w:pPr>
                  <w:pStyle w:val="Heading1"/>
                </w:pPr>
                <w:r w:rsidRPr="00605FA7">
                  <w:t>Who we are</w:t>
                </w:r>
              </w:p>
              <w:bookmarkEnd w:id="0" w:displacedByCustomXml="next"/>
            </w:sdtContent>
          </w:sdt>
          <w:p w:rsidR="00605FA7" w:rsidRDefault="00D155AE" w:rsidP="00D155AE">
            <w:pPr>
              <w:rPr>
                <w:sz w:val="18"/>
              </w:rPr>
            </w:pPr>
            <w:r>
              <w:rPr>
                <w:sz w:val="18"/>
              </w:rPr>
              <w:t xml:space="preserve">The Kentucky Eating Disorder Council </w:t>
            </w:r>
            <w:proofErr w:type="gramStart"/>
            <w:r>
              <w:rPr>
                <w:sz w:val="18"/>
              </w:rPr>
              <w:t>was established</w:t>
            </w:r>
            <w:proofErr w:type="gramEnd"/>
            <w:r>
              <w:rPr>
                <w:sz w:val="18"/>
              </w:rPr>
              <w:t xml:space="preserve"> via KRS 210.051 in July of 2020 to address how disordered eating affects Kentuckians, and improve access to education, treatment and recover; and to inform individuals, families and providers of the risks and complications that can be associated with eating disorders.  </w:t>
            </w:r>
          </w:p>
          <w:p w:rsidR="00D155AE" w:rsidRDefault="00D155AE" w:rsidP="0093151D">
            <w:pPr>
              <w:spacing w:after="0"/>
              <w:rPr>
                <w:sz w:val="18"/>
              </w:rPr>
            </w:pPr>
            <w:r>
              <w:rPr>
                <w:sz w:val="18"/>
              </w:rPr>
              <w:t xml:space="preserve">The body of the KY EDC is </w:t>
            </w:r>
            <w:r w:rsidR="0093151D">
              <w:rPr>
                <w:sz w:val="18"/>
              </w:rPr>
              <w:t>represented by:</w:t>
            </w:r>
          </w:p>
          <w:p w:rsidR="00A612F6" w:rsidRPr="0093151D" w:rsidRDefault="0093151D" w:rsidP="0093151D">
            <w:pPr>
              <w:pStyle w:val="ListBullet"/>
              <w:spacing w:after="0"/>
            </w:pPr>
            <w:r>
              <w:rPr>
                <w:sz w:val="18"/>
              </w:rPr>
              <w:t>The Cabinet for Health and Family Services Secretary’s Office,</w:t>
            </w:r>
          </w:p>
          <w:p w:rsidR="0093151D" w:rsidRPr="0093151D" w:rsidRDefault="0093151D" w:rsidP="0093151D">
            <w:pPr>
              <w:pStyle w:val="ListBullet"/>
              <w:spacing w:after="0"/>
            </w:pPr>
            <w:r>
              <w:rPr>
                <w:sz w:val="18"/>
              </w:rPr>
              <w:t>Department for Medicaid Services,</w:t>
            </w:r>
          </w:p>
          <w:p w:rsidR="0093151D" w:rsidRDefault="0093151D" w:rsidP="0093151D">
            <w:pPr>
              <w:pStyle w:val="ListBullet"/>
              <w:spacing w:after="0"/>
              <w:rPr>
                <w:sz w:val="17"/>
                <w:szCs w:val="17"/>
              </w:rPr>
            </w:pPr>
            <w:r w:rsidRPr="0093151D">
              <w:rPr>
                <w:sz w:val="17"/>
                <w:szCs w:val="17"/>
              </w:rPr>
              <w:t>Department for Behavioral Health, Developmental and Intellectual Disabilities</w:t>
            </w:r>
            <w:r>
              <w:rPr>
                <w:sz w:val="17"/>
                <w:szCs w:val="17"/>
              </w:rPr>
              <w:t>,</w:t>
            </w:r>
          </w:p>
          <w:p w:rsidR="0093151D" w:rsidRPr="0093151D" w:rsidRDefault="0093151D" w:rsidP="0093151D">
            <w:pPr>
              <w:pStyle w:val="ListBullet"/>
              <w:spacing w:after="0"/>
              <w:rPr>
                <w:sz w:val="17"/>
                <w:szCs w:val="17"/>
              </w:rPr>
            </w:pPr>
            <w:r>
              <w:rPr>
                <w:sz w:val="18"/>
                <w:szCs w:val="17"/>
              </w:rPr>
              <w:t>Department for Public Health,</w:t>
            </w:r>
          </w:p>
          <w:p w:rsidR="0093151D" w:rsidRPr="0093151D" w:rsidRDefault="0093151D" w:rsidP="0093151D">
            <w:pPr>
              <w:pStyle w:val="ListBullet"/>
              <w:spacing w:after="0"/>
              <w:rPr>
                <w:sz w:val="17"/>
                <w:szCs w:val="17"/>
              </w:rPr>
            </w:pPr>
            <w:r>
              <w:rPr>
                <w:sz w:val="18"/>
                <w:szCs w:val="17"/>
              </w:rPr>
              <w:t>Department for Insurance,</w:t>
            </w:r>
          </w:p>
          <w:p w:rsidR="0093151D" w:rsidRPr="0093151D" w:rsidRDefault="0093151D" w:rsidP="0093151D">
            <w:pPr>
              <w:pStyle w:val="ListBullet"/>
              <w:spacing w:after="0"/>
              <w:rPr>
                <w:sz w:val="17"/>
                <w:szCs w:val="17"/>
              </w:rPr>
            </w:pPr>
            <w:r>
              <w:rPr>
                <w:sz w:val="18"/>
                <w:szCs w:val="17"/>
              </w:rPr>
              <w:t xml:space="preserve">KY Department of Education, </w:t>
            </w:r>
          </w:p>
          <w:p w:rsidR="0093151D" w:rsidRPr="0093151D" w:rsidRDefault="0093151D" w:rsidP="0093151D">
            <w:pPr>
              <w:pStyle w:val="ListBullet"/>
              <w:spacing w:after="0"/>
              <w:rPr>
                <w:sz w:val="17"/>
                <w:szCs w:val="17"/>
              </w:rPr>
            </w:pPr>
            <w:r>
              <w:rPr>
                <w:sz w:val="18"/>
                <w:szCs w:val="17"/>
              </w:rPr>
              <w:t>KY Council on Postsecondary Education,</w:t>
            </w:r>
          </w:p>
          <w:p w:rsidR="0093151D" w:rsidRPr="0093151D" w:rsidRDefault="0093151D" w:rsidP="0093151D">
            <w:pPr>
              <w:pStyle w:val="ListBullet"/>
              <w:spacing w:after="0"/>
              <w:rPr>
                <w:sz w:val="17"/>
                <w:szCs w:val="17"/>
              </w:rPr>
            </w:pPr>
            <w:r>
              <w:rPr>
                <w:sz w:val="18"/>
                <w:szCs w:val="17"/>
              </w:rPr>
              <w:t>KY Hospital Association,</w:t>
            </w:r>
          </w:p>
          <w:p w:rsidR="0093151D" w:rsidRPr="0093151D" w:rsidRDefault="0093151D" w:rsidP="0093151D">
            <w:pPr>
              <w:pStyle w:val="ListBullet"/>
              <w:spacing w:after="0"/>
              <w:rPr>
                <w:sz w:val="17"/>
                <w:szCs w:val="17"/>
              </w:rPr>
            </w:pPr>
            <w:r>
              <w:rPr>
                <w:sz w:val="18"/>
                <w:szCs w:val="17"/>
              </w:rPr>
              <w:t>One Psychologist, Social Worker, Nurse and Dietician,</w:t>
            </w:r>
          </w:p>
          <w:p w:rsidR="0093151D" w:rsidRPr="0093151D" w:rsidRDefault="0093151D" w:rsidP="0093151D">
            <w:pPr>
              <w:pStyle w:val="ListBullet"/>
              <w:spacing w:after="0"/>
              <w:rPr>
                <w:sz w:val="17"/>
                <w:szCs w:val="17"/>
              </w:rPr>
            </w:pPr>
            <w:r>
              <w:rPr>
                <w:sz w:val="18"/>
                <w:szCs w:val="17"/>
              </w:rPr>
              <w:t>Two Researchers, one with a background in Psychology and the other with a background in Public Health, and</w:t>
            </w:r>
          </w:p>
          <w:p w:rsidR="0093151D" w:rsidRPr="00E20891" w:rsidRDefault="0093151D" w:rsidP="0093151D">
            <w:pPr>
              <w:pStyle w:val="ListBullet"/>
              <w:spacing w:after="0"/>
              <w:rPr>
                <w:sz w:val="18"/>
                <w:szCs w:val="17"/>
              </w:rPr>
            </w:pPr>
            <w:r w:rsidRPr="00E20891">
              <w:rPr>
                <w:sz w:val="18"/>
                <w:szCs w:val="17"/>
              </w:rPr>
              <w:t>Three individuals with lived experience.</w:t>
            </w:r>
          </w:p>
          <w:p w:rsidR="003F35FF" w:rsidRDefault="003F35FF" w:rsidP="003F35FF">
            <w:pPr>
              <w:pStyle w:val="ListBullet"/>
              <w:numPr>
                <w:ilvl w:val="0"/>
                <w:numId w:val="0"/>
              </w:numPr>
              <w:spacing w:after="0"/>
              <w:ind w:left="432" w:hanging="288"/>
              <w:rPr>
                <w:sz w:val="17"/>
                <w:szCs w:val="17"/>
              </w:rPr>
            </w:pPr>
          </w:p>
          <w:p w:rsidR="003F35FF" w:rsidRPr="0093151D" w:rsidRDefault="003F35FF" w:rsidP="003F35FF">
            <w:pPr>
              <w:pStyle w:val="ListBullet"/>
              <w:numPr>
                <w:ilvl w:val="0"/>
                <w:numId w:val="0"/>
              </w:numPr>
              <w:spacing w:after="0"/>
              <w:rPr>
                <w:sz w:val="17"/>
                <w:szCs w:val="17"/>
              </w:rPr>
            </w:pPr>
          </w:p>
          <w:p w:rsidR="00605FA7" w:rsidRPr="00605FA7" w:rsidRDefault="00605FA7" w:rsidP="00605FA7">
            <w:pPr>
              <w:jc w:val="right"/>
            </w:pPr>
          </w:p>
        </w:tc>
        <w:tc>
          <w:tcPr>
            <w:tcW w:w="804" w:type="dxa"/>
            <w:vMerge w:val="restart"/>
          </w:tcPr>
          <w:p w:rsidR="00605FA7" w:rsidRPr="00005859" w:rsidRDefault="00605FA7" w:rsidP="00605FA7"/>
        </w:tc>
        <w:tc>
          <w:tcPr>
            <w:tcW w:w="804" w:type="dxa"/>
            <w:vMerge w:val="restart"/>
          </w:tcPr>
          <w:p w:rsidR="00605FA7" w:rsidRPr="009623E2" w:rsidRDefault="00605FA7">
            <w:pPr>
              <w:pStyle w:val="NoSpacing"/>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Front cover layout"/>
            </w:tblPr>
            <w:tblGrid>
              <w:gridCol w:w="6316"/>
            </w:tblGrid>
            <w:tr w:rsidR="00605FA7" w:rsidRPr="009623E2" w:rsidTr="00605FA7">
              <w:trPr>
                <w:trHeight w:val="9960"/>
              </w:trPr>
              <w:tc>
                <w:tcPr>
                  <w:tcW w:w="5000" w:type="pct"/>
                  <w:vAlign w:val="center"/>
                </w:tcPr>
                <w:p w:rsidR="00605FA7" w:rsidRDefault="00D155AE" w:rsidP="00605FA7">
                  <w:pPr>
                    <w:pStyle w:val="Image"/>
                  </w:pPr>
                  <w:r w:rsidRPr="00D155AE">
                    <w:rPr>
                      <w:noProof/>
                      <w:lang w:eastAsia="en-US"/>
                    </w:rPr>
                    <w:drawing>
                      <wp:inline distT="0" distB="0" distL="0" distR="0">
                        <wp:extent cx="3291840" cy="882015"/>
                        <wp:effectExtent l="0" t="0" r="3810" b="0"/>
                        <wp:docPr id="1" name="Picture 1" descr="C:\Users\kate.wagoner\Desktop\KEDC\KEDC logo - final 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wagoner\Desktop\KEDC\KEDC logo - final 4.21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9548" cy="902836"/>
                                </a:xfrm>
                                <a:prstGeom prst="rect">
                                  <a:avLst/>
                                </a:prstGeom>
                                <a:noFill/>
                                <a:ln>
                                  <a:noFill/>
                                </a:ln>
                              </pic:spPr>
                            </pic:pic>
                          </a:graphicData>
                        </a:graphic>
                      </wp:inline>
                    </w:drawing>
                  </w:r>
                </w:p>
                <w:p w:rsidR="00605FA7" w:rsidRPr="00E90968" w:rsidRDefault="00D155AE" w:rsidP="00E90968">
                  <w:pPr>
                    <w:pStyle w:val="Title"/>
                  </w:pPr>
                  <w:r>
                    <w:t>KY EDC</w:t>
                  </w:r>
                </w:p>
                <w:p w:rsidR="00605FA7" w:rsidRPr="00605FA7" w:rsidRDefault="00605FA7" w:rsidP="00605FA7">
                  <w:pPr>
                    <w:pStyle w:val="ContactUsCover"/>
                  </w:pPr>
                </w:p>
                <w:p w:rsidR="00605FA7" w:rsidRPr="00605FA7" w:rsidRDefault="00605FA7" w:rsidP="00D155AE">
                  <w:pPr>
                    <w:pStyle w:val="ContactUsCover"/>
                    <w:jc w:val="left"/>
                  </w:pPr>
                </w:p>
                <w:p w:rsidR="00605FA7" w:rsidRPr="00605FA7" w:rsidRDefault="00DC1520" w:rsidP="00605FA7">
                  <w:pPr>
                    <w:pStyle w:val="ContactUsCover"/>
                  </w:pPr>
                  <w:sdt>
                    <w:sdtPr>
                      <w:id w:val="280774115"/>
                      <w:placeholder>
                        <w:docPart w:val="1CC42569F1534F3F8C3776F5545307F1"/>
                      </w:placeholder>
                      <w:temporary/>
                      <w:showingPlcHdr/>
                      <w15:appearance w15:val="hidden"/>
                      <w:text/>
                    </w:sdtPr>
                    <w:sdtEndPr/>
                    <w:sdtContent>
                      <w:r w:rsidR="0091788D" w:rsidRPr="00605FA7">
                        <w:t>Email:</w:t>
                      </w:r>
                    </w:sdtContent>
                  </w:sdt>
                  <w:r w:rsidR="0091788D" w:rsidRPr="00605FA7">
                    <w:t xml:space="preserve"> </w:t>
                  </w:r>
                  <w:r w:rsidR="00D155AE">
                    <w:t>Kate.Wagoner@ky.gov</w:t>
                  </w:r>
                </w:p>
                <w:p w:rsidR="00B20CAD" w:rsidRDefault="00DC1520" w:rsidP="00605FA7">
                  <w:pPr>
                    <w:pStyle w:val="ContactUsCover"/>
                  </w:pPr>
                  <w:sdt>
                    <w:sdtPr>
                      <w:id w:val="1741366498"/>
                      <w:placeholder>
                        <w:docPart w:val="AC905F3319E84E57A9D0FCCA44988497"/>
                      </w:placeholder>
                      <w:temporary/>
                      <w:showingPlcHdr/>
                      <w15:appearance w15:val="hidden"/>
                      <w:text/>
                    </w:sdtPr>
                    <w:sdtEndPr/>
                    <w:sdtContent>
                      <w:r w:rsidR="0091788D" w:rsidRPr="00605FA7">
                        <w:t>Web:</w:t>
                      </w:r>
                    </w:sdtContent>
                  </w:sdt>
                  <w:r w:rsidR="0091788D" w:rsidRPr="00605FA7">
                    <w:t xml:space="preserve"> </w:t>
                  </w:r>
                  <w:hyperlink r:id="rId13" w:history="1">
                    <w:r w:rsidR="00D155AE" w:rsidRPr="00C96EF9">
                      <w:rPr>
                        <w:rStyle w:val="Hyperlink"/>
                      </w:rPr>
                      <w:t>https://dbhdid.ky.gov/dbh/kedc.aspx</w:t>
                    </w:r>
                  </w:hyperlink>
                </w:p>
                <w:p w:rsidR="00605FA7" w:rsidRPr="00605FA7" w:rsidRDefault="00B20CAD" w:rsidP="00605FA7">
                  <w:pPr>
                    <w:pStyle w:val="ContactUsCover"/>
                  </w:pPr>
                  <w:r>
                    <w:t xml:space="preserve">KRS 210.051: </w:t>
                  </w:r>
                  <w:r w:rsidR="00D155AE">
                    <w:t xml:space="preserve"> </w:t>
                  </w:r>
                  <w:hyperlink r:id="rId14" w:history="1">
                    <w:r w:rsidRPr="00B20CAD">
                      <w:rPr>
                        <w:rStyle w:val="Hyperlink"/>
                        <w:sz w:val="17"/>
                        <w:szCs w:val="17"/>
                      </w:rPr>
                      <w:t>https://apps.legislature.ky.gov/law/statutes/statute.aspx?id=50207</w:t>
                    </w:r>
                  </w:hyperlink>
                  <w:r w:rsidRPr="00B20CAD">
                    <w:rPr>
                      <w:sz w:val="16"/>
                    </w:rPr>
                    <w:t xml:space="preserve"> </w:t>
                  </w:r>
                </w:p>
              </w:tc>
            </w:tr>
          </w:tbl>
          <w:p w:rsidR="00605FA7" w:rsidRPr="009623E2" w:rsidRDefault="00605FA7">
            <w:pPr>
              <w:pStyle w:val="NoSpacing"/>
              <w:rPr>
                <w:color w:val="000000" w:themeColor="text1"/>
                <w:sz w:val="18"/>
              </w:rPr>
            </w:pPr>
          </w:p>
        </w:tc>
      </w:tr>
      <w:tr w:rsidR="00605FA7" w:rsidRPr="009623E2" w:rsidTr="007669D2">
        <w:trPr>
          <w:trHeight w:hRule="exact" w:val="3141"/>
          <w:jc w:val="center"/>
        </w:trPr>
        <w:tc>
          <w:tcPr>
            <w:tcW w:w="6476" w:type="dxa"/>
            <w:vAlign w:val="bottom"/>
          </w:tcPr>
          <w:p w:rsidR="00605FA7" w:rsidRDefault="003F35FF" w:rsidP="00D155AE">
            <w:pPr>
              <w:pStyle w:val="ContactInfo"/>
            </w:pPr>
            <w:r>
              <w:rPr>
                <w:noProof/>
                <w:lang w:eastAsia="en-US"/>
              </w:rPr>
              <mc:AlternateContent>
                <mc:Choice Requires="wps">
                  <w:drawing>
                    <wp:anchor distT="91440" distB="91440" distL="114300" distR="114300" simplePos="0" relativeHeight="251659264" behindDoc="0" locked="0" layoutInCell="1" allowOverlap="1">
                      <wp:simplePos x="0" y="0"/>
                      <wp:positionH relativeFrom="page">
                        <wp:posOffset>0</wp:posOffset>
                      </wp:positionH>
                      <wp:positionV relativeFrom="paragraph">
                        <wp:posOffset>-1976120</wp:posOffset>
                      </wp:positionV>
                      <wp:extent cx="4181475" cy="18859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885950"/>
                              </a:xfrm>
                              <a:prstGeom prst="rect">
                                <a:avLst/>
                              </a:prstGeom>
                              <a:noFill/>
                              <a:ln w="9525">
                                <a:noFill/>
                                <a:miter lim="800000"/>
                                <a:headEnd/>
                                <a:tailEnd/>
                              </a:ln>
                            </wps:spPr>
                            <wps:txbx>
                              <w:txbxContent>
                                <w:p w:rsidR="003F35FF" w:rsidRPr="0048485E" w:rsidRDefault="0048485E">
                                  <w:pPr>
                                    <w:pBdr>
                                      <w:top w:val="single" w:sz="24" w:space="8" w:color="99CB38" w:themeColor="accent1"/>
                                      <w:bottom w:val="single" w:sz="24" w:space="8" w:color="99CB38" w:themeColor="accent1"/>
                                    </w:pBdr>
                                    <w:spacing w:after="0"/>
                                    <w:rPr>
                                      <w:iCs/>
                                      <w:color w:val="auto"/>
                                      <w:sz w:val="24"/>
                                    </w:rPr>
                                  </w:pPr>
                                  <w:r w:rsidRPr="0048485E">
                                    <w:rPr>
                                      <w:iCs/>
                                      <w:color w:val="auto"/>
                                      <w:sz w:val="24"/>
                                      <w:szCs w:val="24"/>
                                    </w:rPr>
                                    <w:t>The KY EDC meets</w:t>
                                  </w:r>
                                  <w:r>
                                    <w:rPr>
                                      <w:iCs/>
                                      <w:color w:val="auto"/>
                                      <w:sz w:val="24"/>
                                      <w:szCs w:val="24"/>
                                    </w:rPr>
                                    <w:t xml:space="preserve"> on the third Tuesday of odd-numbered months from 2p.m. – 3p.m. eastern, and is currently meeting via Zoom.  If you would like more information on how to participate with the Council, or receive information on what the Council is working on, please email Kate at the address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55.6pt;width:329.25pt;height:148.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" filled="f" stroked="f">
                      <v:textbox>
                        <w:txbxContent>
                          <w:p w:rsidR="003F35FF" w:rsidRPr="0048485E" w:rsidRDefault="0048485E">
                            <w:pPr>
                              <w:pBdr>
                                <w:top w:val="single" w:sz="24" w:space="8" w:color="99CB38" w:themeColor="accent1"/>
                                <w:bottom w:val="single" w:sz="24" w:space="8" w:color="99CB38" w:themeColor="accent1"/>
                              </w:pBdr>
                              <w:spacing w:after="0"/>
                              <w:rPr>
                                <w:iCs/>
                                <w:color w:val="auto"/>
                                <w:sz w:val="24"/>
                              </w:rPr>
                            </w:pPr>
                            <w:r w:rsidRPr="0048485E">
                              <w:rPr>
                                <w:iCs/>
                                <w:color w:val="auto"/>
                                <w:sz w:val="24"/>
                                <w:szCs w:val="24"/>
                              </w:rPr>
                              <w:t>The KY EDC meets</w:t>
                            </w:r>
                            <w:r>
                              <w:rPr>
                                <w:iCs/>
                                <w:color w:val="auto"/>
                                <w:sz w:val="24"/>
                                <w:szCs w:val="24"/>
                              </w:rPr>
                              <w:t xml:space="preserve"> on the third Tuesday of odd-numbered months from 2p.m. – 3p.m. eastern, and is currently meeting via Zoom.  If you would like more information on how to participate with the Council, or receive information on what the Council is working on, please email Kate at the address to the right.</w:t>
                            </w:r>
                          </w:p>
                        </w:txbxContent>
                      </v:textbox>
                      <w10:wrap type="topAndBottom" anchorx="page"/>
                    </v:shape>
                  </w:pict>
                </mc:Fallback>
              </mc:AlternateContent>
            </w:r>
          </w:p>
        </w:tc>
        <w:tc>
          <w:tcPr>
            <w:tcW w:w="804" w:type="dxa"/>
            <w:vMerge/>
          </w:tcPr>
          <w:p w:rsidR="00605FA7" w:rsidRPr="00005859" w:rsidRDefault="00605FA7" w:rsidP="00605FA7"/>
        </w:tc>
        <w:tc>
          <w:tcPr>
            <w:tcW w:w="804" w:type="dxa"/>
            <w:vMerge/>
          </w:tcPr>
          <w:p w:rsidR="00605FA7" w:rsidRPr="009623E2" w:rsidRDefault="00605FA7">
            <w:pPr>
              <w:pStyle w:val="NoSpacing"/>
              <w:rPr>
                <w:color w:val="000000" w:themeColor="text1"/>
                <w:sz w:val="18"/>
              </w:rPr>
            </w:pPr>
          </w:p>
        </w:tc>
        <w:tc>
          <w:tcPr>
            <w:tcW w:w="6316" w:type="dxa"/>
            <w:vMerge/>
          </w:tcPr>
          <w:p w:rsidR="00605FA7" w:rsidRPr="001B6C0D" w:rsidRDefault="00605FA7" w:rsidP="00605FA7">
            <w:pPr>
              <w:pStyle w:val="Image"/>
              <w:rPr>
                <w:noProof/>
              </w:rPr>
            </w:pPr>
          </w:p>
        </w:tc>
      </w:tr>
    </w:tbl>
    <w:p w:rsidR="00605FA7" w:rsidRDefault="00605FA7" w:rsidP="00605FA7">
      <w:pPr>
        <w:spacing w:after="0"/>
        <w:rPr>
          <w:sz w:val="4"/>
        </w:rPr>
      </w:pPr>
    </w:p>
    <w:p w:rsidR="004D4006" w:rsidRDefault="004D4006" w:rsidP="00605FA7">
      <w:pPr>
        <w:spacing w:after="0"/>
        <w:rPr>
          <w:sz w:val="4"/>
        </w:rPr>
      </w:pPr>
    </w:p>
    <w:p w:rsidR="004D4006" w:rsidRDefault="004D4006" w:rsidP="00605FA7">
      <w:pPr>
        <w:spacing w:after="0"/>
        <w:rPr>
          <w:sz w:val="4"/>
        </w:rPr>
      </w:pPr>
    </w:p>
    <w:p w:rsidR="004D4006" w:rsidRDefault="004D4006" w:rsidP="004D4006">
      <w:pPr>
        <w:pStyle w:val="Heading1"/>
      </w:pPr>
      <w:r>
        <w:t>What we do:</w:t>
      </w:r>
    </w:p>
    <w:p w:rsidR="004D4006" w:rsidRPr="004D4006" w:rsidRDefault="004D4006" w:rsidP="004D4006"/>
    <w:p w:rsidR="004D4006" w:rsidRPr="004D4006" w:rsidRDefault="004D4006" w:rsidP="00B853E9">
      <w:pPr>
        <w:pStyle w:val="ListParagraph"/>
        <w:numPr>
          <w:ilvl w:val="0"/>
          <w:numId w:val="5"/>
        </w:numPr>
        <w:rPr>
          <w:sz w:val="24"/>
        </w:rPr>
      </w:pPr>
      <w:r w:rsidRPr="004D4006">
        <w:rPr>
          <w:sz w:val="23"/>
          <w:szCs w:val="23"/>
        </w:rPr>
        <w:t>Oversee the development and implementation of eating disorder awareness, education, and prevention programs;</w:t>
      </w:r>
    </w:p>
    <w:p w:rsidR="004D4006" w:rsidRPr="004D4006" w:rsidRDefault="004D4006" w:rsidP="004D4006">
      <w:pPr>
        <w:pStyle w:val="ListParagraph"/>
        <w:rPr>
          <w:sz w:val="24"/>
        </w:rPr>
      </w:pPr>
    </w:p>
    <w:p w:rsidR="004D4006" w:rsidRPr="00DA3613" w:rsidRDefault="004D4006" w:rsidP="004D4006">
      <w:pPr>
        <w:pStyle w:val="ListParagraph"/>
        <w:numPr>
          <w:ilvl w:val="0"/>
          <w:numId w:val="4"/>
        </w:numPr>
        <w:rPr>
          <w:sz w:val="24"/>
        </w:rPr>
      </w:pPr>
      <w:r w:rsidRPr="00DA3613">
        <w:rPr>
          <w:sz w:val="23"/>
          <w:szCs w:val="23"/>
        </w:rPr>
        <w:t>Identify strategies for improving access to adequate diagnosis and treatment services;</w:t>
      </w:r>
    </w:p>
    <w:p w:rsidR="004D4006" w:rsidRPr="002A1519" w:rsidRDefault="004D4006" w:rsidP="004D4006">
      <w:pPr>
        <w:pStyle w:val="ListParagraph"/>
        <w:rPr>
          <w:sz w:val="24"/>
        </w:rPr>
      </w:pPr>
    </w:p>
    <w:p w:rsidR="004D4006" w:rsidRPr="008C4A43" w:rsidRDefault="00004E72" w:rsidP="004D4006">
      <w:pPr>
        <w:pStyle w:val="ListParagraph"/>
        <w:numPr>
          <w:ilvl w:val="0"/>
          <w:numId w:val="4"/>
        </w:numPr>
        <w:rPr>
          <w:sz w:val="24"/>
        </w:rPr>
      </w:pPr>
      <w:r>
        <w:rPr>
          <w:sz w:val="23"/>
          <w:szCs w:val="23"/>
        </w:rPr>
        <w:t>Assist the C</w:t>
      </w:r>
      <w:r w:rsidR="004D4006">
        <w:rPr>
          <w:sz w:val="23"/>
          <w:szCs w:val="23"/>
        </w:rPr>
        <w:t xml:space="preserve">abinet </w:t>
      </w:r>
      <w:r>
        <w:rPr>
          <w:sz w:val="23"/>
          <w:szCs w:val="23"/>
        </w:rPr>
        <w:t>for Health and Family Services (CHFS)</w:t>
      </w:r>
      <w:r w:rsidR="004D4006">
        <w:rPr>
          <w:sz w:val="23"/>
          <w:szCs w:val="23"/>
        </w:rPr>
        <w:t>in identifying eating disorder research projects;</w:t>
      </w:r>
    </w:p>
    <w:p w:rsidR="004D4006" w:rsidRPr="002A1519" w:rsidRDefault="004D4006" w:rsidP="004D4006">
      <w:pPr>
        <w:pStyle w:val="ListParagraph"/>
        <w:rPr>
          <w:sz w:val="24"/>
        </w:rPr>
      </w:pPr>
    </w:p>
    <w:p w:rsidR="004D4006" w:rsidRPr="008C4A43" w:rsidRDefault="004D4006" w:rsidP="004D4006">
      <w:pPr>
        <w:pStyle w:val="ListParagraph"/>
        <w:numPr>
          <w:ilvl w:val="0"/>
          <w:numId w:val="4"/>
        </w:numPr>
        <w:rPr>
          <w:sz w:val="24"/>
        </w:rPr>
      </w:pPr>
      <w:r w:rsidRPr="008C4A43">
        <w:rPr>
          <w:sz w:val="23"/>
          <w:szCs w:val="23"/>
        </w:rPr>
        <w:t>Wor</w:t>
      </w:r>
      <w:r w:rsidR="00004E72">
        <w:rPr>
          <w:sz w:val="23"/>
          <w:szCs w:val="23"/>
        </w:rPr>
        <w:t>k with CHFS</w:t>
      </w:r>
      <w:r w:rsidRPr="008C4A43">
        <w:rPr>
          <w:sz w:val="23"/>
          <w:szCs w:val="23"/>
        </w:rPr>
        <w:t xml:space="preserve"> and other appropriate entities to routinely examine existing surveillance systems, data collection systems, and administrative </w:t>
      </w:r>
      <w:r w:rsidRPr="00DA3613">
        <w:rPr>
          <w:sz w:val="23"/>
          <w:szCs w:val="23"/>
        </w:rPr>
        <w:t>databases</w:t>
      </w:r>
      <w:r>
        <w:rPr>
          <w:b/>
          <w:sz w:val="23"/>
          <w:szCs w:val="23"/>
        </w:rPr>
        <w:t xml:space="preserve"> </w:t>
      </w:r>
      <w:r w:rsidRPr="008C4A43">
        <w:rPr>
          <w:sz w:val="23"/>
          <w:szCs w:val="23"/>
        </w:rPr>
        <w:t xml:space="preserve">to determine the best strategies for implementing evidence-based eating disorder measures that provide data for program and policy planning </w:t>
      </w:r>
      <w:r w:rsidRPr="00DA3613">
        <w:rPr>
          <w:sz w:val="23"/>
          <w:szCs w:val="23"/>
        </w:rPr>
        <w:t>purposes;</w:t>
      </w:r>
    </w:p>
    <w:p w:rsidR="004D4006" w:rsidRPr="002A1519" w:rsidRDefault="004D4006" w:rsidP="004D4006">
      <w:pPr>
        <w:pStyle w:val="ListParagraph"/>
        <w:rPr>
          <w:sz w:val="24"/>
        </w:rPr>
      </w:pPr>
    </w:p>
    <w:p w:rsidR="004D4006" w:rsidRPr="008C4A43" w:rsidRDefault="004D4006" w:rsidP="004D4006">
      <w:pPr>
        <w:pStyle w:val="ListParagraph"/>
        <w:numPr>
          <w:ilvl w:val="0"/>
          <w:numId w:val="4"/>
        </w:numPr>
        <w:rPr>
          <w:sz w:val="24"/>
        </w:rPr>
      </w:pPr>
      <w:r>
        <w:rPr>
          <w:sz w:val="23"/>
          <w:szCs w:val="23"/>
        </w:rPr>
        <w:t>As reasonably as possible, collaborate and coordinate on data research projects with CHFS and other appropriate entities; and</w:t>
      </w:r>
    </w:p>
    <w:p w:rsidR="004D4006" w:rsidRPr="002A1519" w:rsidRDefault="004D4006" w:rsidP="004D4006">
      <w:pPr>
        <w:pStyle w:val="ListParagraph"/>
        <w:rPr>
          <w:sz w:val="24"/>
        </w:rPr>
      </w:pPr>
    </w:p>
    <w:p w:rsidR="004D4006" w:rsidRPr="002A1519" w:rsidRDefault="004D4006" w:rsidP="004D4006">
      <w:pPr>
        <w:pStyle w:val="ListParagraph"/>
        <w:numPr>
          <w:ilvl w:val="0"/>
          <w:numId w:val="4"/>
        </w:numPr>
        <w:rPr>
          <w:sz w:val="24"/>
        </w:rPr>
      </w:pPr>
      <w:r>
        <w:rPr>
          <w:sz w:val="23"/>
          <w:szCs w:val="23"/>
        </w:rPr>
        <w:t>Make recommendations regarding legislative and regulatory changes as appropriate</w:t>
      </w:r>
      <w:r w:rsidRPr="00DA3613">
        <w:rPr>
          <w:sz w:val="23"/>
          <w:szCs w:val="23"/>
        </w:rPr>
        <w:t>.</w:t>
      </w:r>
    </w:p>
    <w:p w:rsidR="004D4006" w:rsidRDefault="004D4006" w:rsidP="004D4006">
      <w:pPr>
        <w:rPr>
          <w:sz w:val="24"/>
        </w:rPr>
      </w:pPr>
    </w:p>
    <w:p w:rsidR="004D4006" w:rsidRDefault="004D4006" w:rsidP="004D4006">
      <w:pPr>
        <w:rPr>
          <w:sz w:val="23"/>
          <w:szCs w:val="23"/>
        </w:rPr>
      </w:pPr>
      <w:r>
        <w:rPr>
          <w:sz w:val="24"/>
        </w:rPr>
        <w:t>Additionally, t</w:t>
      </w:r>
      <w:r>
        <w:rPr>
          <w:sz w:val="23"/>
          <w:szCs w:val="23"/>
        </w:rPr>
        <w:t xml:space="preserve">he council shall apply for grants from the federal government, private foundations, or other sources that may be available for programs related to eating </w:t>
      </w:r>
      <w:r w:rsidRPr="00DA3613">
        <w:rPr>
          <w:sz w:val="23"/>
          <w:szCs w:val="23"/>
        </w:rPr>
        <w:t>disorders</w:t>
      </w:r>
      <w:r>
        <w:rPr>
          <w:sz w:val="23"/>
          <w:szCs w:val="23"/>
        </w:rPr>
        <w:t>.</w:t>
      </w:r>
    </w:p>
    <w:p w:rsidR="00EB4ADF" w:rsidRDefault="00EB4ADF" w:rsidP="004D4006">
      <w:pPr>
        <w:rPr>
          <w:sz w:val="23"/>
          <w:szCs w:val="23"/>
        </w:rPr>
      </w:pPr>
    </w:p>
    <w:p w:rsidR="004D4006" w:rsidRPr="004D4006" w:rsidRDefault="00984258" w:rsidP="00EB4ADF">
      <w:pPr>
        <w:jc w:val="center"/>
        <w:rPr>
          <w:sz w:val="52"/>
        </w:rPr>
      </w:pPr>
      <w:r>
        <w:rPr>
          <w:noProof/>
          <w:sz w:val="52"/>
          <w:lang w:eastAsia="en-US"/>
        </w:rPr>
        <w:drawing>
          <wp:inline distT="0" distB="0" distL="0" distR="0" wp14:anchorId="0831C18E" wp14:editId="77DB0793">
            <wp:extent cx="4229100" cy="883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883920"/>
                    </a:xfrm>
                    <a:prstGeom prst="rect">
                      <a:avLst/>
                    </a:prstGeom>
                    <a:noFill/>
                  </pic:spPr>
                </pic:pic>
              </a:graphicData>
            </a:graphic>
          </wp:inline>
        </w:drawing>
      </w:r>
      <w:bookmarkStart w:id="1" w:name="_GoBack"/>
      <w:bookmarkEnd w:id="1"/>
    </w:p>
    <w:sectPr w:rsidR="004D4006" w:rsidRPr="004D4006" w:rsidSect="00E40408">
      <w:headerReference w:type="even" r:id="rId16"/>
      <w:headerReference w:type="default" r:id="rId17"/>
      <w:headerReference w:type="first" r:id="rId18"/>
      <w:pgSz w:w="15840" w:h="12240" w:orient="landscape" w:code="1"/>
      <w:pgMar w:top="1296" w:right="720" w:bottom="864"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520" w:rsidRDefault="00DC1520" w:rsidP="009966C9">
      <w:pPr>
        <w:spacing w:after="0" w:line="240" w:lineRule="auto"/>
      </w:pPr>
      <w:r>
        <w:separator/>
      </w:r>
    </w:p>
  </w:endnote>
  <w:endnote w:type="continuationSeparator" w:id="0">
    <w:p w:rsidR="00DC1520" w:rsidRDefault="00DC1520"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520" w:rsidRDefault="00DC1520" w:rsidP="009966C9">
      <w:pPr>
        <w:spacing w:after="0" w:line="240" w:lineRule="auto"/>
      </w:pPr>
      <w:r>
        <w:separator/>
      </w:r>
    </w:p>
  </w:footnote>
  <w:footnote w:type="continuationSeparator" w:id="0">
    <w:p w:rsidR="00DC1520" w:rsidRDefault="00DC1520"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647" w:rsidRDefault="002A3647">
    <w:pPr>
      <w:pStyle w:val="Header"/>
    </w:pPr>
    <w:r>
      <w:rPr>
        <w:noProof/>
        <w:lang w:eastAsia="en-US"/>
      </w:rPr>
      <w:drawing>
        <wp:inline distT="0" distB="0" distL="0" distR="0" wp14:anchorId="64BB4EDB" wp14:editId="091EAFD4">
          <wp:extent cx="3582955" cy="2287809"/>
          <wp:effectExtent l="0" t="0" r="0" b="0"/>
          <wp:docPr id="3" name="Graphic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18" w:rsidRDefault="00605FA7">
    <w:pPr>
      <w:pStyle w:val="Header"/>
    </w:pPr>
    <w:r>
      <w:rPr>
        <w:noProof/>
        <w:lang w:eastAsia="en-US"/>
      </w:rPr>
      <mc:AlternateContent>
        <mc:Choice Requires="wpg">
          <w:drawing>
            <wp:anchor distT="0" distB="0" distL="114300" distR="114300" simplePos="0" relativeHeight="251719680" behindDoc="0" locked="0" layoutInCell="1" allowOverlap="1" wp14:anchorId="6C194B68" wp14:editId="2EEFA02F">
              <wp:simplePos x="0" y="0"/>
              <wp:positionH relativeFrom="page">
                <wp:align>right</wp:align>
              </wp:positionH>
              <wp:positionV relativeFrom="page">
                <wp:align>center</wp:align>
              </wp:positionV>
              <wp:extent cx="10058400" cy="7772400"/>
              <wp:effectExtent l="0" t="0" r="0" b="0"/>
              <wp:wrapNone/>
              <wp:docPr id="4" name="Group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oup 51"/>
                      <wpg:cNvGrpSpPr/>
                      <wpg:grpSpPr>
                        <a:xfrm>
                          <a:off x="228600" y="1295400"/>
                          <a:ext cx="254609" cy="5261610"/>
                          <a:chOff x="0" y="0"/>
                          <a:chExt cx="254635" cy="5262274"/>
                        </a:xfrm>
                      </wpg:grpSpPr>
                      <wps:wsp>
                        <wps:cNvPr id="52" name="Straight Connector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phic 56"/>
                        <wpg:cNvGrpSpPr/>
                        <wpg:grpSpPr>
                          <a:xfrm>
                            <a:off x="0" y="0"/>
                            <a:ext cx="254635" cy="221615"/>
                            <a:chOff x="18550" y="-7144"/>
                            <a:chExt cx="6973276" cy="6085523"/>
                          </a:xfrm>
                          <a:solidFill>
                            <a:schemeClr val="accent1"/>
                          </a:solidFill>
                        </wpg:grpSpPr>
                        <wps:wsp>
                          <wps:cNvPr id="54"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oup 57"/>
                      <wpg:cNvGrpSpPr/>
                      <wpg:grpSpPr>
                        <a:xfrm flipH="1">
                          <a:off x="9563100" y="1285875"/>
                          <a:ext cx="254000" cy="5261610"/>
                          <a:chOff x="0" y="0"/>
                          <a:chExt cx="254635" cy="5262274"/>
                        </a:xfrm>
                      </wpg:grpSpPr>
                      <wps:wsp>
                        <wps:cNvPr id="58" name="Straight Connector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phic 56"/>
                        <wpg:cNvGrpSpPr/>
                        <wpg:grpSpPr>
                          <a:xfrm>
                            <a:off x="0" y="0"/>
                            <a:ext cx="254635" cy="221615"/>
                            <a:chOff x="18550" y="-7144"/>
                            <a:chExt cx="6973276" cy="6085523"/>
                          </a:xfrm>
                          <a:solidFill>
                            <a:schemeClr val="accent1"/>
                          </a:solidFill>
                        </wpg:grpSpPr>
                        <wps:wsp>
                          <wps:cNvPr id="60"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oup 2"/>
                      <wpg:cNvGrpSpPr/>
                      <wpg:grpSpPr>
                        <a:xfrm>
                          <a:off x="0" y="0"/>
                          <a:ext cx="10058400" cy="7772400"/>
                          <a:chOff x="0" y="0"/>
                          <a:chExt cx="10058400" cy="7772400"/>
                        </a:xfrm>
                      </wpg:grpSpPr>
                      <wps:wsp>
                        <wps:cNvPr id="12" name="Rectangle 4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Group 4" o:spid="_x0000_s1027"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">
              <v:group id="Group 51" o:spid="_x0000_s1028"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52" o:spid="_x0000_s1029"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phic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101"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33"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57" o:spid="_x0000_s1034"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Straight Connector 58" o:spid="_x0000_s1035"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phic 56" o:spid="_x0000_s1036"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101" o:spid="_x0000_s1037"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38"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39"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2" o:spid="_x0000_s1040"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0" o:spid="_x0000_s1041"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rsidR="008A1DC1" w:rsidRPr="009623E2" w:rsidRDefault="008A1DC1" w:rsidP="00FF0AD0">
                        <w:pPr>
                          <w:spacing w:after="0"/>
                          <w:jc w:val="center"/>
                          <w:rPr>
                            <w:color w:val="31521B" w:themeColor="accent2" w:themeShade="80"/>
                          </w:rPr>
                        </w:pPr>
                      </w:p>
                    </w:txbxContent>
                  </v:textbox>
                </v:rect>
                <v:rect id="Rectangle 40" o:spid="_x0000_s1042"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6C9" w:rsidRDefault="00605FA7">
    <w:pPr>
      <w:pStyle w:val="Header"/>
    </w:pPr>
    <w:r>
      <w:rPr>
        <w:noProof/>
        <w:lang w:eastAsia="en-US"/>
      </w:rPr>
      <mc:AlternateContent>
        <mc:Choice Requires="wpg">
          <w:drawing>
            <wp:anchor distT="0" distB="0" distL="114300" distR="114300" simplePos="0" relativeHeight="251722752" behindDoc="1" locked="0" layoutInCell="1" allowOverlap="1" wp14:anchorId="2191A029" wp14:editId="6518065F">
              <wp:simplePos x="0" y="0"/>
              <wp:positionH relativeFrom="page">
                <wp:align>center</wp:align>
              </wp:positionH>
              <wp:positionV relativeFrom="page">
                <wp:align>center</wp:align>
              </wp:positionV>
              <wp:extent cx="10058400" cy="7772400"/>
              <wp:effectExtent l="0" t="0" r="0" b="0"/>
              <wp:wrapNone/>
              <wp:docPr id="10" name="Group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tangle 4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4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40" descr="flower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0718F" w:rsidRPr="00974E84" w:rsidRDefault="0000718F" w:rsidP="002119D9">
                            <w:pPr>
                              <w:jc w:val="center"/>
                              <w:rPr>
                                <w:color w:val="40521E"/>
                              </w:rPr>
                            </w:pPr>
                            <w:r w:rsidRPr="00974E84">
                              <w:rPr>
                                <w:color w:val="40521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238125" y="1266825"/>
                          <a:ext cx="254609" cy="5261610"/>
                          <a:chOff x="0" y="0"/>
                          <a:chExt cx="254635" cy="5262274"/>
                        </a:xfrm>
                      </wpg:grpSpPr>
                      <wps:wsp>
                        <wps:cNvPr id="46" name="Straight Connector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phic 56"/>
                        <wpg:cNvGrpSpPr/>
                        <wpg:grpSpPr>
                          <a:xfrm>
                            <a:off x="0" y="0"/>
                            <a:ext cx="254635" cy="221615"/>
                            <a:chOff x="18550" y="-7144"/>
                            <a:chExt cx="6973276" cy="6085523"/>
                          </a:xfrm>
                          <a:solidFill>
                            <a:schemeClr val="accent1"/>
                          </a:solidFill>
                        </wpg:grpSpPr>
                        <wps:wsp>
                          <wps:cNvPr id="48"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tangle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0718F" w:rsidRPr="00974E84" w:rsidRDefault="0000718F" w:rsidP="002119D9">
                            <w:pPr>
                              <w:jc w:val="center"/>
                              <w:rPr>
                                <w:color w:val="40521E"/>
                              </w:rPr>
                            </w:pPr>
                            <w:r w:rsidRPr="00974E84">
                              <w:rPr>
                                <w:color w:val="40521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Group 10" o:spid="_x0000_s1043"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">
              <v:rect id="Rectangle 40" o:spid="_x0000_s1044"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rsidR="00605FA7" w:rsidRPr="009623E2" w:rsidRDefault="00605FA7" w:rsidP="00605FA7">
                      <w:pPr>
                        <w:jc w:val="center"/>
                        <w:rPr>
                          <w:color w:val="31521B" w:themeColor="accent2" w:themeShade="80"/>
                        </w:rPr>
                      </w:pPr>
                    </w:p>
                  </w:txbxContent>
                </v:textbox>
              </v:rect>
              <v:rect id="Rectangle 40" o:spid="_x0000_s1045"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rsidR="00605FA7" w:rsidRPr="009623E2" w:rsidRDefault="00605FA7" w:rsidP="00605FA7">
                      <w:pPr>
                        <w:jc w:val="center"/>
                        <w:rPr>
                          <w:color w:val="31521B" w:themeColor="accent2" w:themeShade="80"/>
                        </w:rPr>
                      </w:pPr>
                    </w:p>
                  </w:txbxContent>
                </v:textbox>
              </v:rect>
              <v:rect id="Rectangle 40" o:spid="_x0000_s1046" alt="flower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owers&#10;" recolor="t" rotate="t" type="frame"/>
                <v:stroke dashstyle="1 1" endcap="round"/>
                <v:textbox>
                  <w:txbxContent>
                    <w:p w:rsidR="0000718F" w:rsidRPr="00974E84" w:rsidRDefault="0000718F" w:rsidP="002119D9">
                      <w:pPr>
                        <w:jc w:val="center"/>
                        <w:rPr>
                          <w:color w:val="40521E"/>
                        </w:rPr>
                      </w:pPr>
                      <w:r w:rsidRPr="00974E84">
                        <w:rPr>
                          <w:color w:val="40521E"/>
                        </w:rPr>
                        <w:t>c</w:t>
                      </w:r>
                    </w:p>
                  </w:txbxContent>
                </v:textbox>
              </v:rect>
              <v:rect id="Rectangle 40" o:spid="_x0000_s1047"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rsidR="002119D9" w:rsidRPr="00974E84" w:rsidRDefault="002119D9" w:rsidP="002119D9">
                      <w:pPr>
                        <w:jc w:val="center"/>
                        <w:rPr>
                          <w:color w:val="40521E"/>
                        </w:rPr>
                      </w:pPr>
                    </w:p>
                  </w:txbxContent>
                </v:textbox>
              </v:rect>
              <v:group id="Group 45" o:spid="_x0000_s1048"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49"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phic 56" o:spid="_x0000_s105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Shape 101" o:spid="_x0000_s105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5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53"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Rectangle 40" o:spid="_x0000_s1054"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rsidR="0000718F" w:rsidRPr="00974E84" w:rsidRDefault="0000718F" w:rsidP="002119D9">
                      <w:pPr>
                        <w:jc w:val="center"/>
                        <w:rPr>
                          <w:color w:val="40521E"/>
                        </w:rPr>
                      </w:pPr>
                      <w:r w:rsidRPr="00974E84">
                        <w:rPr>
                          <w:color w:val="40521E"/>
                        </w:rPr>
                        <w:t>c</w:t>
                      </w:r>
                    </w:p>
                  </w:txbxContent>
                </v:textbox>
              </v:rect>
              <w10:wrap anchorx="page" anchory="page"/>
            </v:group>
          </w:pict>
        </mc:Fallback>
      </mc:AlternateContent>
    </w:r>
    <w:r w:rsidR="006B7247" w:rsidRPr="006B72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86.4pt;height:55.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138" type="#_x0000_t75" style="width:49.55pt;height:3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abstractNum w:abstractNumId="2" w15:restartNumberingAfterBreak="0">
    <w:nsid w:val="66A20F52"/>
    <w:multiLevelType w:val="hybridMultilevel"/>
    <w:tmpl w:val="C40ED654"/>
    <w:lvl w:ilvl="0" w:tplc="E8ACBDC8">
      <w:start w:val="1"/>
      <w:numFmt w:val="bullet"/>
      <w:lvlText w:val=""/>
      <w:lvlJc w:val="left"/>
      <w:pPr>
        <w:ind w:left="720" w:hanging="360"/>
      </w:pPr>
      <w:rPr>
        <w:rFonts w:ascii="Symbol" w:hAnsi="Symbol"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E40936"/>
    <w:multiLevelType w:val="hybridMultilevel"/>
    <w:tmpl w:val="1B34F4DA"/>
    <w:lvl w:ilvl="0" w:tplc="F998EF08">
      <w:start w:val="1"/>
      <w:numFmt w:val="bullet"/>
      <w:lvlText w:val=""/>
      <w:lvlJc w:val="left"/>
      <w:pPr>
        <w:ind w:left="720" w:hanging="360"/>
      </w:pPr>
      <w:rPr>
        <w:rFonts w:ascii="Symbol" w:hAnsi="Symbol" w:hint="default"/>
        <w:color w:val="297C52" w:themeColor="accent3"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AE"/>
    <w:rsid w:val="00004E72"/>
    <w:rsid w:val="00005859"/>
    <w:rsid w:val="0000718F"/>
    <w:rsid w:val="00014602"/>
    <w:rsid w:val="00025075"/>
    <w:rsid w:val="000339D7"/>
    <w:rsid w:val="000511EC"/>
    <w:rsid w:val="00095CD7"/>
    <w:rsid w:val="000A79B4"/>
    <w:rsid w:val="000C0710"/>
    <w:rsid w:val="000D76CD"/>
    <w:rsid w:val="000E5CC5"/>
    <w:rsid w:val="00110C17"/>
    <w:rsid w:val="001A0BAE"/>
    <w:rsid w:val="001E306E"/>
    <w:rsid w:val="001E6505"/>
    <w:rsid w:val="002119D9"/>
    <w:rsid w:val="00224692"/>
    <w:rsid w:val="00267B4C"/>
    <w:rsid w:val="002709A2"/>
    <w:rsid w:val="00271244"/>
    <w:rsid w:val="00281BD7"/>
    <w:rsid w:val="002A3647"/>
    <w:rsid w:val="00367C2B"/>
    <w:rsid w:val="003A10DC"/>
    <w:rsid w:val="003F35FF"/>
    <w:rsid w:val="0048485E"/>
    <w:rsid w:val="004B5D2C"/>
    <w:rsid w:val="004C0C15"/>
    <w:rsid w:val="004C0CA5"/>
    <w:rsid w:val="004D4006"/>
    <w:rsid w:val="004E7009"/>
    <w:rsid w:val="004F3333"/>
    <w:rsid w:val="004F6C42"/>
    <w:rsid w:val="00514278"/>
    <w:rsid w:val="005200E6"/>
    <w:rsid w:val="00542431"/>
    <w:rsid w:val="005519D3"/>
    <w:rsid w:val="005762FE"/>
    <w:rsid w:val="00591B83"/>
    <w:rsid w:val="00596138"/>
    <w:rsid w:val="005C5673"/>
    <w:rsid w:val="00605FA7"/>
    <w:rsid w:val="00622B1F"/>
    <w:rsid w:val="006544CA"/>
    <w:rsid w:val="006801FC"/>
    <w:rsid w:val="006B7247"/>
    <w:rsid w:val="006E5ACD"/>
    <w:rsid w:val="006E624C"/>
    <w:rsid w:val="006E635D"/>
    <w:rsid w:val="007669D2"/>
    <w:rsid w:val="00794C6E"/>
    <w:rsid w:val="007C61F3"/>
    <w:rsid w:val="007E4F71"/>
    <w:rsid w:val="00861A4C"/>
    <w:rsid w:val="008A1DC1"/>
    <w:rsid w:val="008B5987"/>
    <w:rsid w:val="0091788D"/>
    <w:rsid w:val="0093151D"/>
    <w:rsid w:val="00953606"/>
    <w:rsid w:val="009623E2"/>
    <w:rsid w:val="00963086"/>
    <w:rsid w:val="00974E84"/>
    <w:rsid w:val="00982C04"/>
    <w:rsid w:val="00984258"/>
    <w:rsid w:val="009966C9"/>
    <w:rsid w:val="009A3B55"/>
    <w:rsid w:val="009D0C46"/>
    <w:rsid w:val="009D53F8"/>
    <w:rsid w:val="00A02CDE"/>
    <w:rsid w:val="00A04A32"/>
    <w:rsid w:val="00A612F6"/>
    <w:rsid w:val="00AB3E78"/>
    <w:rsid w:val="00AD7690"/>
    <w:rsid w:val="00B01F38"/>
    <w:rsid w:val="00B20CAD"/>
    <w:rsid w:val="00B81112"/>
    <w:rsid w:val="00BB4080"/>
    <w:rsid w:val="00BD4B81"/>
    <w:rsid w:val="00C5612F"/>
    <w:rsid w:val="00C7276D"/>
    <w:rsid w:val="00C92330"/>
    <w:rsid w:val="00C972ED"/>
    <w:rsid w:val="00CA4811"/>
    <w:rsid w:val="00CB438D"/>
    <w:rsid w:val="00D06340"/>
    <w:rsid w:val="00D12B21"/>
    <w:rsid w:val="00D155AE"/>
    <w:rsid w:val="00D42607"/>
    <w:rsid w:val="00D4514A"/>
    <w:rsid w:val="00DC1520"/>
    <w:rsid w:val="00E10FD0"/>
    <w:rsid w:val="00E120A5"/>
    <w:rsid w:val="00E20891"/>
    <w:rsid w:val="00E24F22"/>
    <w:rsid w:val="00E3121F"/>
    <w:rsid w:val="00E40408"/>
    <w:rsid w:val="00E506A2"/>
    <w:rsid w:val="00E60898"/>
    <w:rsid w:val="00E62918"/>
    <w:rsid w:val="00E85841"/>
    <w:rsid w:val="00E90749"/>
    <w:rsid w:val="00E90968"/>
    <w:rsid w:val="00EB4ADF"/>
    <w:rsid w:val="00F116B3"/>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ACF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690"/>
    <w:rPr>
      <w:color w:val="000000" w:themeColor="text1"/>
    </w:rPr>
  </w:style>
  <w:style w:type="paragraph" w:styleId="Heading1">
    <w:name w:val="heading 1"/>
    <w:basedOn w:val="Normal"/>
    <w:next w:val="Normal"/>
    <w:link w:val="Heading1Char"/>
    <w:uiPriority w:val="9"/>
    <w:qFormat/>
    <w:rsid w:val="00E62918"/>
    <w:pPr>
      <w:keepNext/>
      <w:keepLines/>
      <w:spacing w:after="480" w:line="240" w:lineRule="auto"/>
      <w:contextualSpacing/>
      <w:outlineLvl w:val="0"/>
    </w:pPr>
    <w:rPr>
      <w:rFonts w:asciiTheme="majorHAnsi" w:eastAsiaTheme="majorEastAsia" w:hAnsiTheme="majorHAnsi" w:cstheme="majorBidi"/>
      <w:b/>
      <w:color w:val="63A537" w:themeColor="accent2"/>
      <w:sz w:val="48"/>
      <w:szCs w:val="58"/>
    </w:rPr>
  </w:style>
  <w:style w:type="paragraph" w:styleId="Heading2">
    <w:name w:val="heading 2"/>
    <w:basedOn w:val="Normal"/>
    <w:next w:val="Normal"/>
    <w:link w:val="Heading2Char"/>
    <w:uiPriority w:val="9"/>
    <w:qFormat/>
    <w:rsid w:val="007669D2"/>
    <w:pPr>
      <w:keepNext/>
      <w:keepLines/>
      <w:spacing w:before="120" w:after="120" w:line="240" w:lineRule="auto"/>
      <w:contextualSpacing/>
      <w:outlineLvl w:val="1"/>
    </w:pPr>
    <w:rPr>
      <w:rFonts w:asciiTheme="majorHAnsi" w:eastAsiaTheme="majorEastAsia" w:hAnsiTheme="majorHAnsi" w:cstheme="majorBidi"/>
      <w:b/>
      <w:bCs/>
      <w:color w:val="455F51" w:themeColor="text2"/>
      <w:sz w:val="28"/>
      <w:szCs w:val="28"/>
    </w:rPr>
  </w:style>
  <w:style w:type="paragraph" w:styleId="Heading3">
    <w:name w:val="heading 3"/>
    <w:basedOn w:val="Normal"/>
    <w:next w:val="Normal"/>
    <w:link w:val="Heading3Char"/>
    <w:uiPriority w:val="9"/>
    <w:semiHidden/>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605FA7"/>
    <w:pPr>
      <w:spacing w:after="0" w:line="240" w:lineRule="auto"/>
      <w:contextualSpacing/>
      <w:jc w:val="center"/>
    </w:pPr>
    <w:rPr>
      <w:rFonts w:asciiTheme="majorHAnsi" w:eastAsiaTheme="majorEastAsia" w:hAnsiTheme="majorHAnsi" w:cstheme="majorBidi"/>
      <w:b/>
      <w:color w:val="FFFFFF" w:themeColor="background1"/>
      <w:kern w:val="28"/>
      <w:sz w:val="48"/>
      <w:szCs w:val="88"/>
    </w:rPr>
  </w:style>
  <w:style w:type="character" w:customStyle="1" w:styleId="TitleChar">
    <w:name w:val="Title Char"/>
    <w:basedOn w:val="DefaultParagraphFont"/>
    <w:link w:val="Title"/>
    <w:uiPriority w:val="2"/>
    <w:rsid w:val="00605FA7"/>
    <w:rPr>
      <w:rFonts w:asciiTheme="majorHAnsi" w:eastAsiaTheme="majorEastAsia" w:hAnsiTheme="majorHAnsi" w:cstheme="majorBidi"/>
      <w:b/>
      <w:color w:val="FFFFFF" w:themeColor="background1"/>
      <w:kern w:val="28"/>
      <w:sz w:val="48"/>
      <w:szCs w:val="88"/>
    </w:rPr>
  </w:style>
  <w:style w:type="paragraph" w:styleId="Subtitle">
    <w:name w:val="Subtitle"/>
    <w:basedOn w:val="Normal"/>
    <w:next w:val="Normal"/>
    <w:link w:val="SubtitleChar"/>
    <w:uiPriority w:val="3"/>
    <w:qFormat/>
    <w:rsid w:val="006B7247"/>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6B7247"/>
    <w:rPr>
      <w:b/>
      <w:bCs/>
      <w:color w:val="FFFFFF" w:themeColor="background1"/>
      <w:sz w:val="22"/>
      <w:szCs w:val="22"/>
    </w:rPr>
  </w:style>
  <w:style w:type="character" w:customStyle="1" w:styleId="Heading3Char">
    <w:name w:val="Heading 3 Char"/>
    <w:basedOn w:val="DefaultParagraphFont"/>
    <w:link w:val="Heading3"/>
    <w:uiPriority w:val="9"/>
    <w:semiHidden/>
    <w:rsid w:val="00AD7690"/>
    <w:rPr>
      <w:rFonts w:asciiTheme="majorHAnsi" w:eastAsiaTheme="majorEastAsia" w:hAnsiTheme="majorHAnsi" w:cstheme="majorBidi"/>
      <w:b/>
      <w:bCs/>
      <w:color w:val="000000" w:themeColor="text1"/>
      <w:sz w:val="22"/>
      <w:szCs w:val="22"/>
    </w:rPr>
  </w:style>
  <w:style w:type="character" w:customStyle="1" w:styleId="Heading2Char">
    <w:name w:val="Heading 2 Char"/>
    <w:basedOn w:val="DefaultParagraphFont"/>
    <w:link w:val="Heading2"/>
    <w:uiPriority w:val="9"/>
    <w:rsid w:val="00AD7690"/>
    <w:rPr>
      <w:rFonts w:asciiTheme="majorHAnsi" w:eastAsiaTheme="majorEastAsia" w:hAnsiTheme="majorHAnsi" w:cstheme="majorBidi"/>
      <w:b/>
      <w:bCs/>
      <w:color w:val="455F51" w:themeColor="text2"/>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6B7247"/>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605FA7"/>
    <w:pPr>
      <w:numPr>
        <w:numId w:val="1"/>
      </w:numPr>
      <w:spacing w:line="240" w:lineRule="auto"/>
    </w:pPr>
  </w:style>
  <w:style w:type="character" w:customStyle="1" w:styleId="Heading1Char">
    <w:name w:val="Heading 1 Char"/>
    <w:basedOn w:val="DefaultParagraphFont"/>
    <w:link w:val="Heading1"/>
    <w:uiPriority w:val="9"/>
    <w:rsid w:val="00E62918"/>
    <w:rPr>
      <w:rFonts w:asciiTheme="majorHAnsi" w:eastAsiaTheme="majorEastAsia" w:hAnsiTheme="majorHAnsi" w:cstheme="majorBidi"/>
      <w:b/>
      <w:color w:val="63A537" w:themeColor="accent2"/>
      <w:sz w:val="48"/>
      <w:szCs w:val="58"/>
    </w:rPr>
  </w:style>
  <w:style w:type="character" w:customStyle="1" w:styleId="Heading4Char">
    <w:name w:val="Heading 4 Char"/>
    <w:basedOn w:val="DefaultParagraphFont"/>
    <w:link w:val="Heading4"/>
    <w:uiPriority w:val="9"/>
    <w:semiHidden/>
    <w:rsid w:val="00AD7690"/>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E85841"/>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qFormat/>
    <w:rsid w:val="00E62918"/>
    <w:rPr>
      <w:b/>
      <w:bCs/>
      <w:color w:val="455F51" w:themeColor="text2"/>
      <w:sz w:val="20"/>
      <w:szCs w:val="28"/>
    </w:rPr>
  </w:style>
  <w:style w:type="character" w:styleId="PageNumber">
    <w:name w:val="page number"/>
    <w:basedOn w:val="DefaultParagraphFont"/>
    <w:uiPriority w:val="12"/>
    <w:unhideWhenUsed/>
    <w:qFormat/>
    <w:rPr>
      <w:b/>
      <w:bCs/>
      <w:color w:val="99CB38" w:themeColor="accent1"/>
    </w:rPr>
  </w:style>
  <w:style w:type="paragraph" w:styleId="Quote">
    <w:name w:val="Quote"/>
    <w:basedOn w:val="Normal"/>
    <w:next w:val="Normal"/>
    <w:link w:val="QuoteChar"/>
    <w:uiPriority w:val="2"/>
    <w:qFormat/>
    <w:rsid w:val="005762FE"/>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AD7690"/>
    <w:rPr>
      <w:b/>
      <w:i/>
      <w:iCs/>
      <w:color w:val="455F51" w:themeColor="text2"/>
      <w:sz w:val="28"/>
      <w:szCs w:val="34"/>
    </w:rPr>
  </w:style>
  <w:style w:type="paragraph" w:styleId="Caption">
    <w:name w:val="caption"/>
    <w:basedOn w:val="Normal"/>
    <w:next w:val="Normal"/>
    <w:uiPriority w:val="35"/>
    <w:semiHidden/>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7690"/>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7690"/>
    <w:rPr>
      <w:color w:val="000000" w:themeColor="text1"/>
    </w:rPr>
  </w:style>
  <w:style w:type="paragraph" w:customStyle="1" w:styleId="ContactUsCover">
    <w:name w:val="Contact Us Cover"/>
    <w:basedOn w:val="Normal"/>
    <w:qFormat/>
    <w:rsid w:val="00605FA7"/>
    <w:pPr>
      <w:contextualSpacing/>
      <w:jc w:val="center"/>
    </w:pPr>
    <w:rPr>
      <w:rFonts w:asciiTheme="majorHAnsi" w:hAnsiTheme="majorHAnsi"/>
      <w:b/>
      <w:color w:val="FFFFFF" w:themeColor="background1"/>
      <w:sz w:val="24"/>
      <w:szCs w:val="24"/>
    </w:rPr>
  </w:style>
  <w:style w:type="paragraph" w:customStyle="1" w:styleId="Image">
    <w:name w:val="Image"/>
    <w:basedOn w:val="NoSpacing"/>
    <w:qFormat/>
    <w:rsid w:val="00605FA7"/>
    <w:pPr>
      <w:spacing w:after="480"/>
      <w:jc w:val="center"/>
    </w:pPr>
    <w:rPr>
      <w:color w:val="000000" w:themeColor="text1"/>
      <w:sz w:val="21"/>
    </w:rPr>
  </w:style>
  <w:style w:type="character" w:styleId="Hyperlink">
    <w:name w:val="Hyperlink"/>
    <w:basedOn w:val="DefaultParagraphFont"/>
    <w:uiPriority w:val="99"/>
    <w:unhideWhenUsed/>
    <w:rsid w:val="00D155AE"/>
    <w:rPr>
      <w:color w:val="FFC000" w:themeColor="hyperlink"/>
      <w:u w:val="single"/>
    </w:rPr>
  </w:style>
  <w:style w:type="paragraph" w:styleId="ListParagraph">
    <w:name w:val="List Paragraph"/>
    <w:basedOn w:val="Normal"/>
    <w:uiPriority w:val="34"/>
    <w:qFormat/>
    <w:rsid w:val="004D4006"/>
    <w:pPr>
      <w:spacing w:line="259" w:lineRule="auto"/>
      <w:ind w:left="720"/>
      <w:contextualSpacing/>
    </w:pPr>
    <w:rPr>
      <w:rFonts w:eastAsiaTheme="minorHAns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bhdid.ky.gov/dbh/kedc.asp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s.legislature.ky.gov/law/statutes/statute.aspx?id=5020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8.jpeg"/><Relationship Id="rId1" Type="http://schemas.openxmlformats.org/officeDocument/2006/relationships/image" Target="media/image6.emf"/><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wagoner\AppData\Roaming\Microsoft\Templates\Green%20floral%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EDD43DC37E4C28837F86BDADE2C1C2"/>
        <w:category>
          <w:name w:val="General"/>
          <w:gallery w:val="placeholder"/>
        </w:category>
        <w:types>
          <w:type w:val="bbPlcHdr"/>
        </w:types>
        <w:behaviors>
          <w:behavior w:val="content"/>
        </w:behaviors>
        <w:guid w:val="{A95319E3-F5C4-447A-8582-94C267F44EF2}"/>
      </w:docPartPr>
      <w:docPartBody>
        <w:p w:rsidR="00366D57" w:rsidRDefault="008B3EBE">
          <w:pPr>
            <w:pStyle w:val="E4EDD43DC37E4C28837F86BDADE2C1C2"/>
          </w:pPr>
          <w:bookmarkStart w:id="0" w:name="_Toc347752181"/>
          <w:r w:rsidRPr="00605FA7">
            <w:t>Who we are</w:t>
          </w:r>
          <w:bookmarkEnd w:id="0"/>
        </w:p>
      </w:docPartBody>
    </w:docPart>
    <w:docPart>
      <w:docPartPr>
        <w:name w:val="1CC42569F1534F3F8C3776F5545307F1"/>
        <w:category>
          <w:name w:val="General"/>
          <w:gallery w:val="placeholder"/>
        </w:category>
        <w:types>
          <w:type w:val="bbPlcHdr"/>
        </w:types>
        <w:behaviors>
          <w:behavior w:val="content"/>
        </w:behaviors>
        <w:guid w:val="{702C4C5C-A7A9-4E64-B3F3-6DA1B0A601B3}"/>
      </w:docPartPr>
      <w:docPartBody>
        <w:p w:rsidR="00366D57" w:rsidRDefault="008B3EBE">
          <w:pPr>
            <w:pStyle w:val="1CC42569F1534F3F8C3776F5545307F1"/>
          </w:pPr>
          <w:r w:rsidRPr="00605FA7">
            <w:t>Email:</w:t>
          </w:r>
        </w:p>
      </w:docPartBody>
    </w:docPart>
    <w:docPart>
      <w:docPartPr>
        <w:name w:val="AC905F3319E84E57A9D0FCCA44988497"/>
        <w:category>
          <w:name w:val="General"/>
          <w:gallery w:val="placeholder"/>
        </w:category>
        <w:types>
          <w:type w:val="bbPlcHdr"/>
        </w:types>
        <w:behaviors>
          <w:behavior w:val="content"/>
        </w:behaviors>
        <w:guid w:val="{D0326A9C-B535-4CFC-8956-3C7A9D426278}"/>
      </w:docPartPr>
      <w:docPartBody>
        <w:p w:rsidR="00366D57" w:rsidRDefault="008B3EBE">
          <w:pPr>
            <w:pStyle w:val="AC905F3319E84E57A9D0FCCA44988497"/>
          </w:pPr>
          <w:r w:rsidRPr="00605FA7">
            <w:t>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EBE"/>
    <w:rsid w:val="00366D57"/>
    <w:rsid w:val="008B3EBE"/>
    <w:rsid w:val="00A51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EDD43DC37E4C28837F86BDADE2C1C2">
    <w:name w:val="E4EDD43DC37E4C28837F86BDADE2C1C2"/>
  </w:style>
  <w:style w:type="paragraph" w:customStyle="1" w:styleId="A8E5C5BC19FA4F34B18298196A5A170D">
    <w:name w:val="A8E5C5BC19FA4F34B18298196A5A170D"/>
  </w:style>
  <w:style w:type="paragraph" w:styleId="ListBullet">
    <w:name w:val="List Bullet"/>
    <w:basedOn w:val="Normal"/>
    <w:uiPriority w:val="2"/>
    <w:qFormat/>
    <w:pPr>
      <w:numPr>
        <w:numId w:val="1"/>
      </w:numPr>
      <w:spacing w:line="240" w:lineRule="auto"/>
    </w:pPr>
    <w:rPr>
      <w:color w:val="000000" w:themeColor="text1"/>
      <w:sz w:val="20"/>
      <w:szCs w:val="20"/>
      <w:lang w:eastAsia="ja-JP"/>
    </w:rPr>
  </w:style>
  <w:style w:type="paragraph" w:customStyle="1" w:styleId="A02595E193784A859EFEEF3DB375C579">
    <w:name w:val="A02595E193784A859EFEEF3DB375C579"/>
  </w:style>
  <w:style w:type="paragraph" w:customStyle="1" w:styleId="4CC2B8E96BC44F17A9C88C052F35F6E7">
    <w:name w:val="4CC2B8E96BC44F17A9C88C052F35F6E7"/>
  </w:style>
  <w:style w:type="paragraph" w:customStyle="1" w:styleId="C7420CD527A5429E9EC784C06831082E">
    <w:name w:val="C7420CD527A5429E9EC784C06831082E"/>
  </w:style>
  <w:style w:type="paragraph" w:customStyle="1" w:styleId="31A2DA7157654724B58F6CCE344920F6">
    <w:name w:val="31A2DA7157654724B58F6CCE344920F6"/>
  </w:style>
  <w:style w:type="paragraph" w:customStyle="1" w:styleId="1CC42569F1534F3F8C3776F5545307F1">
    <w:name w:val="1CC42569F1534F3F8C3776F5545307F1"/>
  </w:style>
  <w:style w:type="paragraph" w:customStyle="1" w:styleId="7D1208019C9E4A10B8FA7DAD62129A0F">
    <w:name w:val="7D1208019C9E4A10B8FA7DAD62129A0F"/>
  </w:style>
  <w:style w:type="paragraph" w:customStyle="1" w:styleId="AC905F3319E84E57A9D0FCCA44988497">
    <w:name w:val="AC905F3319E84E57A9D0FCCA44988497"/>
  </w:style>
  <w:style w:type="paragraph" w:customStyle="1" w:styleId="860C09C2496F44AC841F9C77B2E68CFF">
    <w:name w:val="860C09C2496F44AC841F9C77B2E68CFF"/>
  </w:style>
  <w:style w:type="paragraph" w:customStyle="1" w:styleId="69A31FFBB8BE46BF81DB979E0A84453E">
    <w:name w:val="69A31FFBB8BE46BF81DB979E0A84453E"/>
  </w:style>
  <w:style w:type="paragraph" w:customStyle="1" w:styleId="F757942E27E442589D1323FF7CFF100B">
    <w:name w:val="F757942E27E442589D1323FF7CFF100B"/>
  </w:style>
  <w:style w:type="paragraph" w:customStyle="1" w:styleId="FCFBB7FBBFE94B54A1763AD068759B47">
    <w:name w:val="FCFBB7FBBFE94B54A1763AD068759B47"/>
  </w:style>
  <w:style w:type="paragraph" w:customStyle="1" w:styleId="649C0F2C36394A27A68082ACDD5E687C">
    <w:name w:val="649C0F2C36394A27A68082ACDD5E687C"/>
  </w:style>
  <w:style w:type="paragraph" w:customStyle="1" w:styleId="7B896B1F0D0C41709E9493A8433F1711">
    <w:name w:val="7B896B1F0D0C41709E9493A8433F1711"/>
  </w:style>
  <w:style w:type="paragraph" w:customStyle="1" w:styleId="CCD9D03E8C5E4394955842819F1DE590">
    <w:name w:val="CCD9D03E8C5E4394955842819F1DE590"/>
  </w:style>
  <w:style w:type="paragraph" w:customStyle="1" w:styleId="01E53A2FF6224F62B29D9D9528D7FE9A">
    <w:name w:val="01E53A2FF6224F62B29D9D9528D7FE9A"/>
  </w:style>
  <w:style w:type="paragraph" w:customStyle="1" w:styleId="F496BE0770FA429086F60D6F9AA8A62D">
    <w:name w:val="F496BE0770FA429086F60D6F9AA8A62D"/>
  </w:style>
  <w:style w:type="paragraph" w:customStyle="1" w:styleId="87032562E67649259EF280B0612DD7C4">
    <w:name w:val="87032562E67649259EF280B0612DD7C4"/>
  </w:style>
  <w:style w:type="paragraph" w:customStyle="1" w:styleId="6D2B3206F7EE4226A6609C27747C2EC2">
    <w:name w:val="6D2B3206F7EE4226A6609C27747C2EC2"/>
  </w:style>
  <w:style w:type="paragraph" w:customStyle="1" w:styleId="0E2957010CC84ABBA622C37A0AC16CE5">
    <w:name w:val="0E2957010CC84ABBA622C37A0AC16CE5"/>
  </w:style>
  <w:style w:type="paragraph" w:customStyle="1" w:styleId="915F1A6469F04E90A9CBDDE9E45FBA90">
    <w:name w:val="915F1A6469F04E90A9CBDDE9E45FBA90"/>
  </w:style>
  <w:style w:type="paragraph" w:customStyle="1" w:styleId="08B2888B6DFA4920822FFC27ACADED23">
    <w:name w:val="08B2888B6DFA4920822FFC27ACADED23"/>
  </w:style>
  <w:style w:type="paragraph" w:customStyle="1" w:styleId="A1533F0CEBC04553AEC657B779E706C6">
    <w:name w:val="A1533F0CEBC04553AEC657B779E706C6"/>
  </w:style>
  <w:style w:type="paragraph" w:customStyle="1" w:styleId="EC7FEDE0FD32487EB35B0D2FE23A8FE4">
    <w:name w:val="EC7FEDE0FD32487EB35B0D2FE23A8FE4"/>
  </w:style>
  <w:style w:type="paragraph" w:customStyle="1" w:styleId="E7EA292E23394D95A486A95081540E6A">
    <w:name w:val="E7EA292E23394D95A486A95081540E6A"/>
  </w:style>
  <w:style w:type="paragraph" w:customStyle="1" w:styleId="2451CF8BE9AD4F93BB4169A7B2475822">
    <w:name w:val="2451CF8BE9AD4F93BB4169A7B2475822"/>
  </w:style>
  <w:style w:type="paragraph" w:customStyle="1" w:styleId="14E022BB5C57473A8A0721B8F91B6F28">
    <w:name w:val="14E022BB5C57473A8A0721B8F91B6F28"/>
  </w:style>
  <w:style w:type="paragraph" w:customStyle="1" w:styleId="F695CBB3E8F942D7A656F2A4E1E9047F">
    <w:name w:val="F695CBB3E8F942D7A656F2A4E1E9047F"/>
  </w:style>
  <w:style w:type="paragraph" w:customStyle="1" w:styleId="6207243B018F4B9C9CEB233263E160E9">
    <w:name w:val="6207243B018F4B9C9CEB233263E160E9"/>
  </w:style>
  <w:style w:type="paragraph" w:customStyle="1" w:styleId="997EF19858E64B68B98297F269D1C421">
    <w:name w:val="997EF19858E64B68B98297F269D1C421"/>
  </w:style>
  <w:style w:type="paragraph" w:customStyle="1" w:styleId="6208997FE69A412B8E62C6082B9FFAF8">
    <w:name w:val="6208997FE69A412B8E62C6082B9FFAF8"/>
  </w:style>
  <w:style w:type="paragraph" w:customStyle="1" w:styleId="E9CCAFD7FDDE47FCB6935C0E23F04E2A">
    <w:name w:val="E9CCAFD7FDDE47FCB6935C0E23F04E2A"/>
  </w:style>
  <w:style w:type="paragraph" w:customStyle="1" w:styleId="7623D3BCEC434EF3A58841395059126F">
    <w:name w:val="7623D3BCEC434EF3A58841395059126F"/>
  </w:style>
  <w:style w:type="paragraph" w:customStyle="1" w:styleId="3C25EBC16CAC41D8B1E260961FC59DD7">
    <w:name w:val="3C25EBC16CAC41D8B1E260961FC59DD7"/>
  </w:style>
  <w:style w:type="paragraph" w:customStyle="1" w:styleId="689A91D5597740019A05BE7E6EA9CC9F">
    <w:name w:val="689A91D5597740019A05BE7E6EA9CC9F"/>
  </w:style>
  <w:style w:type="paragraph" w:customStyle="1" w:styleId="67609762961B4911BAF47C7ADE9B98EE">
    <w:name w:val="67609762961B4911BAF47C7ADE9B98EE"/>
  </w:style>
  <w:style w:type="paragraph" w:customStyle="1" w:styleId="FF902C492759435B9055F3C58AAA50F8">
    <w:name w:val="FF902C492759435B9055F3C58AAA50F8"/>
  </w:style>
  <w:style w:type="paragraph" w:customStyle="1" w:styleId="838D6DD557CE41E887A58653D424BB6E">
    <w:name w:val="838D6DD557CE41E887A58653D424BB6E"/>
  </w:style>
  <w:style w:type="paragraph" w:customStyle="1" w:styleId="6BBCDAB63FE54A9397084DB44C3DD3D0">
    <w:name w:val="6BBCDAB63FE54A9397084DB44C3DD3D0"/>
  </w:style>
  <w:style w:type="paragraph" w:customStyle="1" w:styleId="EDBF712916434B118D0117DD6EF64710">
    <w:name w:val="EDBF712916434B118D0117DD6EF64710"/>
  </w:style>
  <w:style w:type="paragraph" w:customStyle="1" w:styleId="140DAD5E8AB34966808747A9EB364B6F">
    <w:name w:val="140DAD5E8AB34966808747A9EB364B6F"/>
  </w:style>
  <w:style w:type="paragraph" w:customStyle="1" w:styleId="1331365D4D0D413AA8369E940797B426">
    <w:name w:val="1331365D4D0D413AA8369E940797B426"/>
  </w:style>
  <w:style w:type="paragraph" w:customStyle="1" w:styleId="C7FD7DD2B8BA42E3B457D12E5A01F1D8">
    <w:name w:val="C7FD7DD2B8BA42E3B457D12E5A01F1D8"/>
  </w:style>
  <w:style w:type="paragraph" w:customStyle="1" w:styleId="E7FE60C439D943D8BFF8192F9290BB0F">
    <w:name w:val="E7FE60C439D943D8BFF8192F9290BB0F"/>
  </w:style>
  <w:style w:type="paragraph" w:customStyle="1" w:styleId="BEBB6F1167D94C7B807C6FEB18ED7D2F">
    <w:name w:val="BEBB6F1167D94C7B807C6FEB18ED7D2F"/>
  </w:style>
  <w:style w:type="paragraph" w:customStyle="1" w:styleId="C4CE2D94592D47B9A2B32E9E75590D97">
    <w:name w:val="C4CE2D94592D47B9A2B32E9E75590D97"/>
  </w:style>
  <w:style w:type="paragraph" w:customStyle="1" w:styleId="9CF78E8943444A96850190A88B19C5CC">
    <w:name w:val="9CF78E8943444A96850190A88B19C5CC"/>
  </w:style>
  <w:style w:type="paragraph" w:customStyle="1" w:styleId="0E77F97DA8174A72B7A19DB3AC363D2D">
    <w:name w:val="0E77F97DA8174A72B7A19DB3AC363D2D"/>
  </w:style>
  <w:style w:type="paragraph" w:customStyle="1" w:styleId="9FE70C9C57004F7DA6B056DC40C7D021">
    <w:name w:val="9FE70C9C57004F7DA6B056DC40C7D021"/>
  </w:style>
  <w:style w:type="paragraph" w:customStyle="1" w:styleId="AF419D585CCF4EE297A8C2C51EDC1077">
    <w:name w:val="AF419D585CCF4EE297A8C2C51EDC1077"/>
  </w:style>
  <w:style w:type="paragraph" w:customStyle="1" w:styleId="470F89301B9942F6B37634A0B69D8895">
    <w:name w:val="470F89301B9942F6B37634A0B69D8895"/>
  </w:style>
  <w:style w:type="paragraph" w:customStyle="1" w:styleId="9D221C1149844F739BF8B6163CEA8D36">
    <w:name w:val="9D221C1149844F739BF8B6163CEA8D36"/>
  </w:style>
  <w:style w:type="paragraph" w:customStyle="1" w:styleId="28D1088F00514448B0732BC70E499E19">
    <w:name w:val="28D1088F00514448B0732BC70E499E19"/>
  </w:style>
  <w:style w:type="paragraph" w:customStyle="1" w:styleId="3E448A3D2395422DA06B6F8487C6847E">
    <w:name w:val="3E448A3D2395422DA06B6F8487C6847E"/>
  </w:style>
  <w:style w:type="paragraph" w:customStyle="1" w:styleId="AE33C5182BA74E0B991381C00DD267EA">
    <w:name w:val="AE33C5182BA74E0B991381C00DD267EA"/>
  </w:style>
  <w:style w:type="paragraph" w:customStyle="1" w:styleId="2E6BCB2927684CC593CB5E79177E0A7F">
    <w:name w:val="2E6BCB2927684CC593CB5E79177E0A7F"/>
  </w:style>
  <w:style w:type="paragraph" w:customStyle="1" w:styleId="05A1D148270B43B2AC511FF67F657EAC">
    <w:name w:val="05A1D148270B43B2AC511FF67F657EAC"/>
    <w:rsid w:val="00366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4.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504E8388-A29E-4E21-8D7E-36F804F51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floral booklet</Template>
  <TotalTime>0</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2021-04-19T22:15:00Z</dcterms:created>
  <dcterms:modified xsi:type="dcterms:W3CDTF">2021-04-19T22:51:00Z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